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E64FD" w14:textId="2DDA6677" w:rsidR="00120DB7" w:rsidRPr="00887EE0" w:rsidRDefault="00193CF1" w:rsidP="00120DB7">
      <w:pPr>
        <w:tabs>
          <w:tab w:val="left" w:pos="7027"/>
        </w:tabs>
        <w:rPr>
          <w:rFonts w:asciiTheme="minorHAnsi" w:hAnsiTheme="minorHAnsi"/>
        </w:rPr>
      </w:pPr>
      <w:r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46504DD" wp14:editId="3C77331E">
                <wp:simplePos x="0" y="0"/>
                <wp:positionH relativeFrom="page">
                  <wp:posOffset>2700000</wp:posOffset>
                </wp:positionH>
                <wp:positionV relativeFrom="page">
                  <wp:posOffset>4425950</wp:posOffset>
                </wp:positionV>
                <wp:extent cx="2160000" cy="1404000"/>
                <wp:effectExtent l="12700" t="12700" r="14605" b="18415"/>
                <wp:wrapNone/>
                <wp:docPr id="37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AF8068" w14:textId="77777777" w:rsidR="00FD76C4" w:rsidRPr="00193CF1" w:rsidRDefault="00FD76C4" w:rsidP="00FD76C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504DD" id="Rectangle 368" o:spid="_x0000_s1026" style="position:absolute;margin-left:231.75pt;margin-top:348.5pt;width:138.9pt;height:110.5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" filled="f" strokecolor="navy" strokeweight="1.75pt">
                <v:path arrowok="t"/>
                <v:textbox>
                  <w:txbxContent>
                    <w:p w14:paraId="6AAF8068" w14:textId="77777777" w:rsidR="00FD76C4" w:rsidRPr="00193CF1" w:rsidRDefault="00FD76C4" w:rsidP="00FD76C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F7EFA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6ACB654" wp14:editId="31B16B78">
                <wp:simplePos x="0" y="0"/>
                <wp:positionH relativeFrom="page">
                  <wp:posOffset>5040000</wp:posOffset>
                </wp:positionH>
                <wp:positionV relativeFrom="page">
                  <wp:posOffset>914400</wp:posOffset>
                </wp:positionV>
                <wp:extent cx="2160000" cy="1404000"/>
                <wp:effectExtent l="12700" t="12700" r="14605" b="18415"/>
                <wp:wrapNone/>
                <wp:docPr id="2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771C4D" w14:textId="77777777" w:rsidR="00AE089D" w:rsidRDefault="00AE089D" w:rsidP="00AE08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CB654" id="_x0000_s1027" style="position:absolute;margin-left:392.65pt;margin-top:1in;width:138.9pt;height:110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" filled="f" strokecolor="navy" strokeweight="1.75pt">
                <v:path arrowok="t"/>
                <v:textbox>
                  <w:txbxContent>
                    <w:p w14:paraId="07771C4D" w14:textId="77777777" w:rsidR="00AE089D" w:rsidRDefault="00AE089D" w:rsidP="00AE089D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D76C4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1A3C53F" wp14:editId="3F584512">
                <wp:simplePos x="0" y="0"/>
                <wp:positionH relativeFrom="page">
                  <wp:posOffset>2700000</wp:posOffset>
                </wp:positionH>
                <wp:positionV relativeFrom="page">
                  <wp:posOffset>6159500</wp:posOffset>
                </wp:positionV>
                <wp:extent cx="2160000" cy="1404000"/>
                <wp:effectExtent l="12700" t="12700" r="14605" b="18415"/>
                <wp:wrapNone/>
                <wp:docPr id="35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61CFFE" w14:textId="77777777" w:rsidR="00887EE0" w:rsidRPr="00887EE0" w:rsidRDefault="00887EE0" w:rsidP="00887EE0">
                            <w:pPr>
                              <w:spacing w:after="48" w:line="450" w:lineRule="atLeast"/>
                              <w:outlineLvl w:val="1"/>
                              <w:rPr>
                                <w:rFonts w:asciiTheme="minorHAnsi" w:hAnsiTheme="minorHAnsi" w:cs="Open Sans"/>
                                <w:b/>
                                <w:bCs/>
                                <w:color w:val="21293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3C53F" id="_x0000_s1028" style="position:absolute;margin-left:235pt;margin-top:485pt;width:138.9pt;height:110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" filled="f" strokecolor="navy" strokeweight="1.75pt">
                <v:path arrowok="t"/>
                <v:textbox>
                  <w:txbxContent>
                    <w:p w14:paraId="3C61CFFE" w14:textId="77777777" w:rsidR="00887EE0" w:rsidRPr="00887EE0" w:rsidRDefault="00887EE0" w:rsidP="00887EE0">
                      <w:pPr>
                        <w:spacing w:after="48" w:line="450" w:lineRule="atLeast"/>
                        <w:outlineLvl w:val="1"/>
                        <w:rPr>
                          <w:rFonts w:asciiTheme="minorHAnsi" w:hAnsiTheme="minorHAnsi" w:cs="Open Sans"/>
                          <w:b/>
                          <w:bCs/>
                          <w:color w:val="21293C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E089D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95C1AE" wp14:editId="49D91B16">
                <wp:simplePos x="0" y="0"/>
                <wp:positionH relativeFrom="page">
                  <wp:posOffset>2700000</wp:posOffset>
                </wp:positionH>
                <wp:positionV relativeFrom="page">
                  <wp:posOffset>912495</wp:posOffset>
                </wp:positionV>
                <wp:extent cx="2160000" cy="1404000"/>
                <wp:effectExtent l="12700" t="12700" r="14605" b="18415"/>
                <wp:wrapNone/>
                <wp:docPr id="1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FF692" w14:textId="77777777" w:rsidR="004F7EFA" w:rsidRPr="00094E69" w:rsidRDefault="004F7EFA" w:rsidP="00AE089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5C1AE" id="_x0000_s1029" style="position:absolute;margin-left:234.85pt;margin-top:71.85pt;width:138.9pt;height:110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" filled="f" strokecolor="navy" strokeweight="1.75pt">
                <v:path arrowok="t"/>
                <v:textbox>
                  <w:txbxContent>
                    <w:p w14:paraId="1A9FF692" w14:textId="77777777" w:rsidR="004F7EFA" w:rsidRPr="00094E69" w:rsidRDefault="004F7EFA" w:rsidP="00AE089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4E79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F2574D0" wp14:editId="6BCF718A">
                <wp:simplePos x="0" y="0"/>
                <wp:positionH relativeFrom="page">
                  <wp:posOffset>360000</wp:posOffset>
                </wp:positionH>
                <wp:positionV relativeFrom="page">
                  <wp:posOffset>7899400</wp:posOffset>
                </wp:positionV>
                <wp:extent cx="2160000" cy="1404000"/>
                <wp:effectExtent l="12700" t="12700" r="12065" b="18415"/>
                <wp:wrapNone/>
                <wp:docPr id="39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5C4FE5" w14:textId="77777777" w:rsidR="00EC0084" w:rsidRPr="00EC0084" w:rsidRDefault="00EC0084" w:rsidP="00887EE0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574D0" id="_x0000_s1030" style="position:absolute;margin-left:71pt;margin-top:622pt;width:136.05pt;height:110.5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" filled="f" strokecolor="navy" strokeweight="1.75pt">
                <v:path arrowok="t"/>
                <v:textbox>
                  <w:txbxContent>
                    <w:p w14:paraId="275C4FE5" w14:textId="77777777" w:rsidR="00EC0084" w:rsidRPr="00EC0084" w:rsidRDefault="00EC0084" w:rsidP="00887EE0">
                      <w:pPr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F2E0953" wp14:editId="5B7EB941">
                <wp:simplePos x="0" y="0"/>
                <wp:positionH relativeFrom="page">
                  <wp:posOffset>2700000</wp:posOffset>
                </wp:positionH>
                <wp:positionV relativeFrom="page">
                  <wp:posOffset>7903845</wp:posOffset>
                </wp:positionV>
                <wp:extent cx="2160000" cy="1404000"/>
                <wp:effectExtent l="12700" t="12700" r="14605" b="18415"/>
                <wp:wrapNone/>
                <wp:docPr id="40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7C6948" w14:textId="77777777" w:rsidR="00EC0084" w:rsidRPr="00EC0084" w:rsidRDefault="00EC0084" w:rsidP="00EC00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E0953" id="_x0000_s1031" style="position:absolute;margin-left:235pt;margin-top:622.35pt;width:138.9pt;height:110.5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" filled="f" strokecolor="navy" strokeweight="1.75pt">
                <v:path arrowok="t"/>
                <v:textbox>
                  <w:txbxContent>
                    <w:p w14:paraId="7A7C6948" w14:textId="77777777" w:rsidR="00EC0084" w:rsidRPr="00EC0084" w:rsidRDefault="00EC0084" w:rsidP="00EC0084">
                      <w:pPr>
                        <w:jc w:val="center"/>
                        <w:rPr>
                          <w:rFonts w:asciiTheme="minorHAnsi" w:hAnsiTheme="minorHAnsi"/>
                          <w:b/>
                          <w:color w:val="1F4E79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75AE60C" wp14:editId="4B96A578">
                <wp:simplePos x="0" y="0"/>
                <wp:positionH relativeFrom="page">
                  <wp:posOffset>5040000</wp:posOffset>
                </wp:positionH>
                <wp:positionV relativeFrom="page">
                  <wp:posOffset>7903845</wp:posOffset>
                </wp:positionV>
                <wp:extent cx="2160000" cy="1404000"/>
                <wp:effectExtent l="12700" t="12700" r="14605" b="18415"/>
                <wp:wrapNone/>
                <wp:docPr id="41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6FF3DC" w14:textId="77777777" w:rsidR="0022200F" w:rsidRPr="0022200F" w:rsidRDefault="0022200F" w:rsidP="00EC00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AE60C" id="_x0000_s1032" style="position:absolute;margin-left:397pt;margin-top:622.35pt;width:138.9pt;height:110.5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" filled="f" strokecolor="navy" strokeweight="1.75pt">
                <v:path arrowok="t"/>
                <v:textbox>
                  <w:txbxContent>
                    <w:p w14:paraId="566FF3DC" w14:textId="77777777" w:rsidR="0022200F" w:rsidRPr="0022200F" w:rsidRDefault="0022200F" w:rsidP="00EC0084">
                      <w:pPr>
                        <w:jc w:val="center"/>
                        <w:rPr>
                          <w:rFonts w:asciiTheme="minorHAnsi" w:hAnsiTheme="minorHAnsi"/>
                          <w:b/>
                          <w:color w:val="1F4E79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6F288D0" wp14:editId="1504152D">
                <wp:simplePos x="0" y="0"/>
                <wp:positionH relativeFrom="page">
                  <wp:posOffset>360000</wp:posOffset>
                </wp:positionH>
                <wp:positionV relativeFrom="page">
                  <wp:posOffset>6159500</wp:posOffset>
                </wp:positionV>
                <wp:extent cx="2160000" cy="1404000"/>
                <wp:effectExtent l="12700" t="12700" r="14605" b="18415"/>
                <wp:wrapNone/>
                <wp:docPr id="34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89695E" w14:textId="77777777" w:rsidR="00FD76C4" w:rsidRPr="00FD76C4" w:rsidRDefault="00FD76C4" w:rsidP="00FD76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9C08C6" w14:textId="77777777" w:rsidR="002E6D23" w:rsidRDefault="002E6D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288D0" id="_x0000_s1033" style="position:absolute;margin-left:71pt;margin-top:485pt;width:138.9pt;height:110.5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" filled="f" strokecolor="navy" strokeweight="1.75pt">
                <v:path arrowok="t"/>
                <v:textbox>
                  <w:txbxContent>
                    <w:p w14:paraId="1889695E" w14:textId="77777777" w:rsidR="00FD76C4" w:rsidRPr="00FD76C4" w:rsidRDefault="00FD76C4" w:rsidP="00FD76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A9C08C6" w14:textId="77777777" w:rsidR="002E6D23" w:rsidRDefault="002E6D23"/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E67B1AF" wp14:editId="45807A4E">
                <wp:simplePos x="0" y="0"/>
                <wp:positionH relativeFrom="page">
                  <wp:posOffset>5040000</wp:posOffset>
                </wp:positionH>
                <wp:positionV relativeFrom="page">
                  <wp:posOffset>6163945</wp:posOffset>
                </wp:positionV>
                <wp:extent cx="2160000" cy="1404000"/>
                <wp:effectExtent l="12700" t="12700" r="14605" b="18415"/>
                <wp:wrapNone/>
                <wp:docPr id="36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D6458" w14:textId="77777777" w:rsidR="00887EE0" w:rsidRPr="00887EE0" w:rsidRDefault="00887EE0" w:rsidP="00887EE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7B1AF" id="_x0000_s1034" style="position:absolute;margin-left:397pt;margin-top:485.35pt;width:138.9pt;height:110.5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" filled="f" strokecolor="navy" strokeweight="1.75pt">
                <v:path arrowok="t"/>
                <v:textbox>
                  <w:txbxContent>
                    <w:p w14:paraId="28CD6458" w14:textId="77777777" w:rsidR="00887EE0" w:rsidRPr="00887EE0" w:rsidRDefault="00887EE0" w:rsidP="00887EE0">
                      <w:pPr>
                        <w:jc w:val="center"/>
                        <w:rPr>
                          <w:rFonts w:asciiTheme="minorHAnsi" w:hAnsiTheme="minorHAnsi"/>
                          <w:b/>
                          <w:color w:val="1F4E79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14033CA" wp14:editId="163B6EA6">
                <wp:simplePos x="0" y="0"/>
                <wp:positionH relativeFrom="page">
                  <wp:posOffset>5040000</wp:posOffset>
                </wp:positionH>
                <wp:positionV relativeFrom="page">
                  <wp:posOffset>4424045</wp:posOffset>
                </wp:positionV>
                <wp:extent cx="2160000" cy="1404000"/>
                <wp:effectExtent l="12700" t="12700" r="14605" b="18415"/>
                <wp:wrapNone/>
                <wp:docPr id="38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EFDAD9" w14:textId="77777777" w:rsidR="00FD76C4" w:rsidRDefault="00FD76C4" w:rsidP="00FD76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033CA" id="_x0000_s1035" style="position:absolute;margin-left:397pt;margin-top:348.35pt;width:138.9pt;height:110.5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" filled="f" strokecolor="navy" strokeweight="1.75pt">
                <v:path arrowok="t"/>
                <v:textbox>
                  <w:txbxContent>
                    <w:p w14:paraId="13EFDAD9" w14:textId="77777777" w:rsidR="00FD76C4" w:rsidRDefault="00FD76C4" w:rsidP="00FD76C4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23FBE39" wp14:editId="6E9FC8AF">
                <wp:simplePos x="0" y="0"/>
                <wp:positionH relativeFrom="page">
                  <wp:posOffset>360000</wp:posOffset>
                </wp:positionH>
                <wp:positionV relativeFrom="page">
                  <wp:posOffset>2654300</wp:posOffset>
                </wp:positionV>
                <wp:extent cx="2160000" cy="1404000"/>
                <wp:effectExtent l="12700" t="12700" r="14605" b="18415"/>
                <wp:wrapNone/>
                <wp:docPr id="33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1EC2F" w14:textId="77777777" w:rsidR="00AE089D" w:rsidRPr="00887EE0" w:rsidRDefault="00AE089D" w:rsidP="00AE089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FBE39" id="_x0000_s1036" style="position:absolute;margin-left:71pt;margin-top:209pt;width:138.9pt;height:110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" filled="f" strokecolor="navy" strokeweight="1.75pt">
                <v:path arrowok="t"/>
                <v:textbox>
                  <w:txbxContent>
                    <w:p w14:paraId="11F1EC2F" w14:textId="77777777" w:rsidR="00AE089D" w:rsidRPr="00887EE0" w:rsidRDefault="00AE089D" w:rsidP="00AE089D">
                      <w:pPr>
                        <w:jc w:val="center"/>
                        <w:rPr>
                          <w:rFonts w:asciiTheme="minorHAnsi" w:hAnsiTheme="minorHAnsi"/>
                          <w:b/>
                          <w:color w:val="1F4E79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68C91F2" wp14:editId="4876F60A">
                <wp:simplePos x="0" y="0"/>
                <wp:positionH relativeFrom="page">
                  <wp:posOffset>360000</wp:posOffset>
                </wp:positionH>
                <wp:positionV relativeFrom="page">
                  <wp:posOffset>4419600</wp:posOffset>
                </wp:positionV>
                <wp:extent cx="2160000" cy="1404000"/>
                <wp:effectExtent l="12700" t="12700" r="14605" b="18415"/>
                <wp:wrapNone/>
                <wp:docPr id="30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84A44E" w14:textId="77777777" w:rsidR="00FD76C4" w:rsidRDefault="00FD76C4" w:rsidP="00FD76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C91F2" id="_x0000_s1037" style="position:absolute;margin-left:71pt;margin-top:348pt;width:138.9pt;height:110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" filled="f" strokecolor="navy" strokeweight="1.75pt">
                <v:path arrowok="t"/>
                <v:textbox>
                  <w:txbxContent>
                    <w:p w14:paraId="2884A44E" w14:textId="77777777" w:rsidR="00FD76C4" w:rsidRDefault="00FD76C4" w:rsidP="00FD76C4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E6ED4B" wp14:editId="0A4BFC1C">
                <wp:simplePos x="0" y="0"/>
                <wp:positionH relativeFrom="page">
                  <wp:posOffset>2700000</wp:posOffset>
                </wp:positionH>
                <wp:positionV relativeFrom="page">
                  <wp:posOffset>2654300</wp:posOffset>
                </wp:positionV>
                <wp:extent cx="2160000" cy="1404000"/>
                <wp:effectExtent l="12700" t="12700" r="14605" b="18415"/>
                <wp:wrapNone/>
                <wp:docPr id="31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39BB74" w14:textId="77777777" w:rsidR="00FD76C4" w:rsidRPr="00AE089D" w:rsidRDefault="00FD76C4" w:rsidP="00AE08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6ED4B" id="_x0000_s1038" style="position:absolute;margin-left:234.7pt;margin-top:209pt;width:138.9pt;height:110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" filled="f" strokecolor="navy" strokeweight="1.75pt">
                <v:path arrowok="t"/>
                <v:textbox>
                  <w:txbxContent>
                    <w:p w14:paraId="3039BB74" w14:textId="77777777" w:rsidR="00FD76C4" w:rsidRPr="00AE089D" w:rsidRDefault="00FD76C4" w:rsidP="00AE089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674C3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96FEB8" wp14:editId="0505B8D9">
                <wp:simplePos x="0" y="0"/>
                <wp:positionH relativeFrom="page">
                  <wp:posOffset>5040000</wp:posOffset>
                </wp:positionH>
                <wp:positionV relativeFrom="page">
                  <wp:posOffset>2658745</wp:posOffset>
                </wp:positionV>
                <wp:extent cx="2160000" cy="1404000"/>
                <wp:effectExtent l="12700" t="12700" r="14605" b="18415"/>
                <wp:wrapNone/>
                <wp:docPr id="32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72D1F6" w14:textId="77777777" w:rsidR="00FD76C4" w:rsidRDefault="00FD76C4" w:rsidP="00FD76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6FEB8" id="_x0000_s1039" style="position:absolute;margin-left:397pt;margin-top:209.35pt;width:138.9pt;height:110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" filled="f" strokecolor="navy" strokeweight="1.75pt">
                <v:path arrowok="t"/>
                <v:textbox>
                  <w:txbxContent>
                    <w:p w14:paraId="7072D1F6" w14:textId="77777777" w:rsidR="00FD76C4" w:rsidRDefault="00FD76C4" w:rsidP="00FD76C4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C6155" w:rsidRPr="00887EE0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E915A3" wp14:editId="10B64CBB">
                <wp:simplePos x="0" y="0"/>
                <wp:positionH relativeFrom="page">
                  <wp:posOffset>360000</wp:posOffset>
                </wp:positionH>
                <wp:positionV relativeFrom="page">
                  <wp:posOffset>912495</wp:posOffset>
                </wp:positionV>
                <wp:extent cx="2160000" cy="1404000"/>
                <wp:effectExtent l="12700" t="12700" r="14605" b="18415"/>
                <wp:wrapNone/>
                <wp:docPr id="7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0000" cy="14040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8FF6AB" w14:textId="77777777" w:rsidR="004F7EFA" w:rsidRPr="004F7EFA" w:rsidRDefault="004F7EFA" w:rsidP="00AE089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1F4E79" w:themeColor="accent5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915A3" id="_x0000_s1040" style="position:absolute;margin-left:70.85pt;margin-top:71.85pt;width:138.9pt;height:110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" filled="f" strokecolor="navy" strokeweight="1.75pt">
                <v:path arrowok="t"/>
                <v:textbox>
                  <w:txbxContent>
                    <w:p w14:paraId="5D8FF6AB" w14:textId="77777777" w:rsidR="004F7EFA" w:rsidRPr="004F7EFA" w:rsidRDefault="004F7EFA" w:rsidP="00AE089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1F4E79" w:themeColor="accent5" w:themeShade="8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20DB7">
        <w:rPr>
          <w:rFonts w:asciiTheme="minorHAnsi" w:hAnsiTheme="minorHAnsi"/>
        </w:rPr>
        <w:tab/>
      </w:r>
    </w:p>
    <w:sectPr w:rsidR="00120DB7" w:rsidRPr="00887EE0" w:rsidSect="00F36A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C3"/>
    <w:rsid w:val="00082DAB"/>
    <w:rsid w:val="00094E69"/>
    <w:rsid w:val="000C6155"/>
    <w:rsid w:val="00120DB7"/>
    <w:rsid w:val="00193CF1"/>
    <w:rsid w:val="0022200F"/>
    <w:rsid w:val="002E3DFB"/>
    <w:rsid w:val="002E6D23"/>
    <w:rsid w:val="004F7EFA"/>
    <w:rsid w:val="006A31B2"/>
    <w:rsid w:val="006B3B36"/>
    <w:rsid w:val="00832341"/>
    <w:rsid w:val="00887EE0"/>
    <w:rsid w:val="008A1741"/>
    <w:rsid w:val="00936986"/>
    <w:rsid w:val="00992182"/>
    <w:rsid w:val="009B1288"/>
    <w:rsid w:val="00AE089D"/>
    <w:rsid w:val="00B674C3"/>
    <w:rsid w:val="00B71941"/>
    <w:rsid w:val="00EC0084"/>
    <w:rsid w:val="00F36AB6"/>
    <w:rsid w:val="00F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6455"/>
  <w15:chartTrackingRefBased/>
  <w15:docId w15:val="{35200290-1CD2-AB41-B695-A1B370AE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7EE0"/>
    <w:rPr>
      <w:rFonts w:ascii="Times New Roman" w:eastAsia="Times New Roman" w:hAnsi="Times New Roman" w:cs="Times New Roman"/>
      <w:lang w:eastAsia="nl-NL"/>
    </w:rPr>
  </w:style>
  <w:style w:type="paragraph" w:styleId="Kop2">
    <w:name w:val="heading 2"/>
    <w:basedOn w:val="Standaard"/>
    <w:link w:val="Kop2Char"/>
    <w:uiPriority w:val="9"/>
    <w:qFormat/>
    <w:rsid w:val="00887E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FD76C4"/>
  </w:style>
  <w:style w:type="character" w:customStyle="1" w:styleId="Kop2Char">
    <w:name w:val="Kop 2 Char"/>
    <w:basedOn w:val="Standaardalinea-lettertype"/>
    <w:link w:val="Kop2"/>
    <w:uiPriority w:val="9"/>
    <w:rsid w:val="00887EE0"/>
    <w:rPr>
      <w:rFonts w:ascii="Times New Roman" w:eastAsia="Times New Roman" w:hAnsi="Times New Roman" w:cs="Times New Roman"/>
      <w:b/>
      <w:bCs/>
      <w:sz w:val="36"/>
      <w:szCs w:val="3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2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veenstra/Desktop/Showmycollection.com/Logo%20Showmycollectioncom/Doc4%20kopi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0C0ACE-2860-4C48-B89B-C08D33F17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Doc4 kopie.dotx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 Veenstra</cp:lastModifiedBy>
  <cp:revision>2</cp:revision>
  <cp:lastPrinted>2019-06-29T17:57:00Z</cp:lastPrinted>
  <dcterms:created xsi:type="dcterms:W3CDTF">2021-06-10T09:51:00Z</dcterms:created>
  <dcterms:modified xsi:type="dcterms:W3CDTF">2021-06-10T09:51:00Z</dcterms:modified>
</cp:coreProperties>
</file>